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07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9072"/>
      </w:tblGrid>
      <w:tr w:rsidR="00897FB4" w:rsidRPr="00897FB4" w:rsidTr="00826769">
        <w:trPr>
          <w:trHeight w:val="9053"/>
          <w:tblHeader/>
        </w:trPr>
        <w:tc>
          <w:tcPr>
            <w:tcW w:w="9072" w:type="dxa"/>
          </w:tcPr>
          <w:p w:rsidR="00897FB4" w:rsidRDefault="00F352D3" w:rsidP="005F2671">
            <w:pPr>
              <w:ind w:left="46"/>
            </w:pPr>
            <w:r>
              <w:t>BHSCT Health Improvement Team</w:t>
            </w:r>
            <w:r w:rsidR="005F2671" w:rsidRPr="007E453A">
              <w:t xml:space="preserve"> Presents:</w:t>
            </w:r>
          </w:p>
          <w:p w:rsidR="00767407" w:rsidRPr="002F14F9" w:rsidRDefault="00F352D3" w:rsidP="00C652AB">
            <w:pPr>
              <w:pStyle w:val="Title"/>
              <w:jc w:val="center"/>
              <w:rPr>
                <w:sz w:val="36"/>
                <w:szCs w:val="36"/>
              </w:rPr>
            </w:pPr>
            <w:r w:rsidRPr="002F14F9">
              <w:rPr>
                <w:sz w:val="36"/>
                <w:szCs w:val="36"/>
              </w:rPr>
              <w:t xml:space="preserve">Cultivating </w:t>
            </w:r>
            <w:r w:rsidR="00551418" w:rsidRPr="002F14F9">
              <w:rPr>
                <w:sz w:val="36"/>
                <w:szCs w:val="36"/>
              </w:rPr>
              <w:t>self-</w:t>
            </w:r>
            <w:r w:rsidRPr="002F14F9">
              <w:rPr>
                <w:sz w:val="36"/>
                <w:szCs w:val="36"/>
              </w:rPr>
              <w:t>Compassion in daily life</w:t>
            </w:r>
            <w:r w:rsidR="005F2671" w:rsidRPr="002F14F9">
              <w:rPr>
                <w:sz w:val="36"/>
                <w:szCs w:val="36"/>
              </w:rPr>
              <w:t>…</w:t>
            </w:r>
            <w:r w:rsidRPr="002F14F9">
              <w:rPr>
                <w:sz w:val="36"/>
                <w:szCs w:val="36"/>
              </w:rPr>
              <w:t xml:space="preserve">A Week of sessions </w:t>
            </w:r>
            <w:r w:rsidR="00CB6D5B">
              <w:rPr>
                <w:sz w:val="36"/>
                <w:szCs w:val="36"/>
              </w:rPr>
              <w:t xml:space="preserve">to support </w:t>
            </w:r>
            <w:r w:rsidRPr="002F14F9">
              <w:rPr>
                <w:sz w:val="36"/>
                <w:szCs w:val="36"/>
              </w:rPr>
              <w:t>staff</w:t>
            </w:r>
            <w:r w:rsidR="00CB6D5B">
              <w:rPr>
                <w:sz w:val="36"/>
                <w:szCs w:val="36"/>
              </w:rPr>
              <w:t xml:space="preserve"> wellbeing</w:t>
            </w:r>
          </w:p>
          <w:p w:rsidR="00767407" w:rsidRPr="00BB047A" w:rsidRDefault="007A0C2C" w:rsidP="00C652AB">
            <w:pPr>
              <w:pStyle w:val="Title"/>
              <w:jc w:val="center"/>
              <w:rPr>
                <w:sz w:val="24"/>
              </w:rPr>
            </w:pPr>
            <w:r w:rsidRPr="00BB047A">
              <w:rPr>
                <w:sz w:val="24"/>
              </w:rPr>
              <w:t>monday 28</w:t>
            </w:r>
            <w:r w:rsidR="00BB047A" w:rsidRPr="00BB047A">
              <w:rPr>
                <w:sz w:val="24"/>
                <w:vertAlign w:val="superscript"/>
              </w:rPr>
              <w:t>th</w:t>
            </w:r>
            <w:r w:rsidR="00BB047A">
              <w:rPr>
                <w:sz w:val="24"/>
              </w:rPr>
              <w:t xml:space="preserve"> </w:t>
            </w:r>
            <w:r w:rsidR="00767407" w:rsidRPr="00BB047A">
              <w:rPr>
                <w:sz w:val="24"/>
              </w:rPr>
              <w:t>November – Friday 2</w:t>
            </w:r>
            <w:r w:rsidR="00767407" w:rsidRPr="00BB047A">
              <w:rPr>
                <w:sz w:val="24"/>
                <w:vertAlign w:val="superscript"/>
              </w:rPr>
              <w:t>nd</w:t>
            </w:r>
            <w:r w:rsidR="00767407" w:rsidRPr="00BB047A">
              <w:rPr>
                <w:sz w:val="24"/>
              </w:rPr>
              <w:t xml:space="preserve"> December 2022</w:t>
            </w:r>
          </w:p>
          <w:p w:rsidR="00471B7E" w:rsidRPr="00BB047A" w:rsidRDefault="00471B7E" w:rsidP="00C652AB">
            <w:pPr>
              <w:pStyle w:val="Title"/>
              <w:jc w:val="center"/>
              <w:rPr>
                <w:sz w:val="24"/>
              </w:rPr>
            </w:pPr>
          </w:p>
          <w:p w:rsidR="00897FB4" w:rsidRPr="00BB047A" w:rsidRDefault="003C50DE" w:rsidP="00767407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BB047A">
              <w:rPr>
                <w:rFonts w:asciiTheme="majorHAnsi" w:hAnsiTheme="majorHAnsi"/>
              </w:rPr>
              <w:t xml:space="preserve">We invite you to take some time out, </w:t>
            </w:r>
            <w:r w:rsidR="00767407" w:rsidRPr="00BB047A">
              <w:rPr>
                <w:rFonts w:asciiTheme="majorHAnsi" w:hAnsiTheme="majorHAnsi"/>
              </w:rPr>
              <w:t>connect, learn, move and pause during our World Compassion Day weeklong event.</w:t>
            </w:r>
          </w:p>
          <w:p w:rsidR="00C652AB" w:rsidRPr="00CB6D5B" w:rsidRDefault="00C652AB" w:rsidP="00767407">
            <w:pPr>
              <w:pStyle w:val="NoSpacing"/>
              <w:jc w:val="center"/>
              <w:rPr>
                <w:sz w:val="28"/>
                <w:szCs w:val="28"/>
              </w:rPr>
            </w:pPr>
          </w:p>
          <w:p w:rsidR="002F14F9" w:rsidRPr="00CB6D5B" w:rsidRDefault="007A0C2C" w:rsidP="00CB6D5B">
            <w:pPr>
              <w:pStyle w:val="Heading2"/>
              <w:jc w:val="center"/>
              <w:outlineLvl w:val="1"/>
              <w:rPr>
                <w:i/>
              </w:rPr>
            </w:pPr>
            <w:r w:rsidRPr="00CB6D5B">
              <w:rPr>
                <w:b/>
              </w:rPr>
              <w:t>Monday 28</w:t>
            </w:r>
            <w:r w:rsidRPr="00CB6D5B">
              <w:rPr>
                <w:b/>
                <w:vertAlign w:val="superscript"/>
              </w:rPr>
              <w:t>th</w:t>
            </w:r>
            <w:r w:rsidRPr="00CB6D5B">
              <w:rPr>
                <w:b/>
              </w:rPr>
              <w:t xml:space="preserve"> November 12-1pm: </w:t>
            </w:r>
            <w:r w:rsidR="00CB6D5B" w:rsidRPr="00CB6D5B">
              <w:rPr>
                <w:b/>
              </w:rPr>
              <w:t xml:space="preserve">Screening </w:t>
            </w:r>
            <w:r w:rsidR="00CB6D5B" w:rsidRPr="00637E10">
              <w:rPr>
                <w:b/>
              </w:rPr>
              <w:t>l</w:t>
            </w:r>
            <w:r w:rsidR="00450F7A" w:rsidRPr="00637E10">
              <w:rPr>
                <w:b/>
              </w:rPr>
              <w:t>aunch of t</w:t>
            </w:r>
            <w:r w:rsidRPr="00637E10">
              <w:rPr>
                <w:b/>
              </w:rPr>
              <w:t>he Self-Compassion Animation</w:t>
            </w:r>
            <w:r w:rsidR="00450F7A" w:rsidRPr="00637E10">
              <w:rPr>
                <w:b/>
              </w:rPr>
              <w:t>,</w:t>
            </w:r>
            <w:r w:rsidRPr="00637E10">
              <w:rPr>
                <w:b/>
              </w:rPr>
              <w:t xml:space="preserve"> 'Getting </w:t>
            </w:r>
            <w:r w:rsidR="00CB6D5B" w:rsidRPr="00637E10">
              <w:rPr>
                <w:b/>
              </w:rPr>
              <w:t>t</w:t>
            </w:r>
            <w:r w:rsidRPr="00637E10">
              <w:rPr>
                <w:b/>
              </w:rPr>
              <w:t xml:space="preserve">o </w:t>
            </w:r>
            <w:r w:rsidR="00CB6D5B" w:rsidRPr="00637E10">
              <w:rPr>
                <w:b/>
              </w:rPr>
              <w:t>K</w:t>
            </w:r>
            <w:r w:rsidRPr="00637E10">
              <w:rPr>
                <w:b/>
              </w:rPr>
              <w:t xml:space="preserve">now </w:t>
            </w:r>
            <w:r w:rsidR="00CB6D5B" w:rsidRPr="00637E10">
              <w:rPr>
                <w:b/>
              </w:rPr>
              <w:t>Y</w:t>
            </w:r>
            <w:r w:rsidRPr="00637E10">
              <w:rPr>
                <w:b/>
              </w:rPr>
              <w:t xml:space="preserve">our </w:t>
            </w:r>
            <w:r w:rsidR="00CB6D5B" w:rsidRPr="00637E10">
              <w:rPr>
                <w:b/>
              </w:rPr>
              <w:t>B</w:t>
            </w:r>
            <w:r w:rsidRPr="00637E10">
              <w:rPr>
                <w:b/>
              </w:rPr>
              <w:t xml:space="preserve">rain: Understanding </w:t>
            </w:r>
            <w:r w:rsidR="00CB6D5B" w:rsidRPr="00637E10">
              <w:rPr>
                <w:b/>
              </w:rPr>
              <w:t>S</w:t>
            </w:r>
            <w:r w:rsidRPr="00637E10">
              <w:rPr>
                <w:b/>
              </w:rPr>
              <w:t xml:space="preserve">tress and </w:t>
            </w:r>
            <w:r w:rsidR="00CB6D5B" w:rsidRPr="00637E10">
              <w:rPr>
                <w:b/>
              </w:rPr>
              <w:t>S</w:t>
            </w:r>
            <w:r w:rsidRPr="00637E10">
              <w:rPr>
                <w:b/>
              </w:rPr>
              <w:t>elf-criticism'</w:t>
            </w:r>
          </w:p>
          <w:p w:rsidR="00450F7A" w:rsidRPr="00CB6D5B" w:rsidRDefault="00826769" w:rsidP="00CB6D5B">
            <w:pPr>
              <w:pStyle w:val="Heading2"/>
              <w:jc w:val="center"/>
              <w:outlineLvl w:val="1"/>
              <w:rPr>
                <w:i/>
                <w:color w:val="572111" w:themeColor="text2"/>
                <w:sz w:val="22"/>
                <w:szCs w:val="22"/>
              </w:rPr>
            </w:pPr>
            <w:r w:rsidRPr="00CB6D5B">
              <w:rPr>
                <w:i/>
                <w:color w:val="572111" w:themeColor="text2"/>
                <w:sz w:val="22"/>
                <w:szCs w:val="22"/>
              </w:rPr>
              <w:t xml:space="preserve">The Health Improvement Team has developed this </w:t>
            </w:r>
            <w:r w:rsidR="00DE1825">
              <w:rPr>
                <w:i/>
                <w:color w:val="572111" w:themeColor="text2"/>
                <w:sz w:val="22"/>
                <w:szCs w:val="22"/>
              </w:rPr>
              <w:t xml:space="preserve">wellbeing </w:t>
            </w:r>
            <w:r w:rsidRPr="00CB6D5B">
              <w:rPr>
                <w:i/>
                <w:color w:val="572111" w:themeColor="text2"/>
                <w:sz w:val="22"/>
                <w:szCs w:val="22"/>
              </w:rPr>
              <w:t>resource.</w:t>
            </w:r>
          </w:p>
          <w:p w:rsidR="00CB6D5B" w:rsidRDefault="00380C3F" w:rsidP="00CB6D5B">
            <w:pPr>
              <w:pStyle w:val="Heading2"/>
              <w:jc w:val="center"/>
              <w:outlineLvl w:val="1"/>
              <w:rPr>
                <w:color w:val="572111" w:themeColor="text2"/>
                <w:sz w:val="22"/>
                <w:szCs w:val="22"/>
              </w:rPr>
            </w:pPr>
            <w:hyperlink r:id="rId7" w:history="1">
              <w:r w:rsidRPr="004A2297">
                <w:rPr>
                  <w:rStyle w:val="Hyperlink"/>
                  <w:sz w:val="22"/>
                  <w:szCs w:val="22"/>
                </w:rPr>
                <w:t>https://forms.office.com/r/hTh7A2kxA9</w:t>
              </w:r>
            </w:hyperlink>
          </w:p>
          <w:p w:rsidR="005F2671" w:rsidRPr="00BB047A" w:rsidRDefault="00F352D3" w:rsidP="00CB6D5B">
            <w:pPr>
              <w:pStyle w:val="Heading2"/>
              <w:jc w:val="center"/>
              <w:outlineLvl w:val="1"/>
              <w:rPr>
                <w:b/>
                <w:sz w:val="22"/>
                <w:szCs w:val="22"/>
              </w:rPr>
            </w:pPr>
            <w:bookmarkStart w:id="0" w:name="_GoBack"/>
            <w:bookmarkEnd w:id="0"/>
            <w:r w:rsidRPr="00BB047A">
              <w:rPr>
                <w:b/>
                <w:sz w:val="22"/>
                <w:szCs w:val="22"/>
              </w:rPr>
              <w:t>Tuesday 29</w:t>
            </w:r>
            <w:r w:rsidRPr="00BB047A">
              <w:rPr>
                <w:b/>
                <w:sz w:val="22"/>
                <w:szCs w:val="22"/>
                <w:vertAlign w:val="superscript"/>
              </w:rPr>
              <w:t>th</w:t>
            </w:r>
            <w:r w:rsidRPr="00BB047A">
              <w:rPr>
                <w:b/>
                <w:sz w:val="22"/>
                <w:szCs w:val="22"/>
              </w:rPr>
              <w:t xml:space="preserve"> November 12.45-1.30pm:</w:t>
            </w:r>
            <w:r w:rsidR="005F2671" w:rsidRPr="00BB047A">
              <w:rPr>
                <w:b/>
                <w:sz w:val="22"/>
                <w:szCs w:val="22"/>
              </w:rPr>
              <w:t xml:space="preserve"> </w:t>
            </w:r>
            <w:r w:rsidRPr="00BB047A">
              <w:rPr>
                <w:b/>
                <w:sz w:val="22"/>
                <w:szCs w:val="22"/>
              </w:rPr>
              <w:t>Mindful Self-Compassion Session</w:t>
            </w:r>
          </w:p>
          <w:p w:rsidR="00BB047A" w:rsidRDefault="00CA4D7A" w:rsidP="00CB6D5B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BB047A">
              <w:rPr>
                <w:bCs/>
                <w:i/>
                <w:sz w:val="20"/>
                <w:szCs w:val="20"/>
              </w:rPr>
              <w:t>A practice session exploring how we cultivate warmth and understanding towards ourselves in daily life</w:t>
            </w:r>
            <w:r w:rsidR="003A3719" w:rsidRPr="00BB047A">
              <w:rPr>
                <w:bCs/>
                <w:i/>
                <w:sz w:val="20"/>
                <w:szCs w:val="20"/>
              </w:rPr>
              <w:t xml:space="preserve"> – </w:t>
            </w:r>
            <w:r w:rsidR="003A3719" w:rsidRPr="00BB047A">
              <w:rPr>
                <w:b/>
                <w:bCs/>
                <w:i/>
                <w:sz w:val="20"/>
                <w:szCs w:val="20"/>
              </w:rPr>
              <w:t>facilitated by Dympna Johnston, Health Development</w:t>
            </w:r>
            <w:r w:rsidR="00BB047A">
              <w:rPr>
                <w:b/>
                <w:bCs/>
                <w:i/>
                <w:sz w:val="20"/>
                <w:szCs w:val="20"/>
              </w:rPr>
              <w:t xml:space="preserve"> Worker</w:t>
            </w:r>
          </w:p>
          <w:p w:rsidR="00CA4D7A" w:rsidRPr="00BB047A" w:rsidRDefault="00380C3F" w:rsidP="00CB6D5B">
            <w:pPr>
              <w:jc w:val="center"/>
              <w:rPr>
                <w:bCs/>
                <w:iCs/>
                <w:sz w:val="20"/>
                <w:szCs w:val="20"/>
              </w:rPr>
            </w:pPr>
            <w:hyperlink r:id="rId8" w:history="1">
              <w:r w:rsidR="002F14F9" w:rsidRPr="00BB047A">
                <w:rPr>
                  <w:rStyle w:val="Hyperlink"/>
                  <w:bCs/>
                  <w:iCs/>
                  <w:sz w:val="20"/>
                  <w:szCs w:val="20"/>
                </w:rPr>
                <w:t>https://forms.office.com/r/ZdmmfjXh0C</w:t>
              </w:r>
            </w:hyperlink>
          </w:p>
          <w:p w:rsidR="002F14F9" w:rsidRPr="002F14F9" w:rsidRDefault="002F14F9" w:rsidP="00CB6D5B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  <w:p w:rsidR="00F352D3" w:rsidRPr="00BB047A" w:rsidRDefault="00F352D3" w:rsidP="00CB6D5B">
            <w:pPr>
              <w:pStyle w:val="Heading2"/>
              <w:jc w:val="center"/>
              <w:outlineLvl w:val="1"/>
              <w:rPr>
                <w:b/>
                <w:sz w:val="22"/>
                <w:szCs w:val="22"/>
              </w:rPr>
            </w:pPr>
            <w:r w:rsidRPr="00BB047A">
              <w:rPr>
                <w:b/>
                <w:sz w:val="22"/>
                <w:szCs w:val="22"/>
              </w:rPr>
              <w:t>Tuesday 29</w:t>
            </w:r>
            <w:r w:rsidRPr="00BB047A">
              <w:rPr>
                <w:b/>
                <w:sz w:val="22"/>
                <w:szCs w:val="22"/>
                <w:vertAlign w:val="superscript"/>
              </w:rPr>
              <w:t>th</w:t>
            </w:r>
            <w:r w:rsidRPr="00BB047A">
              <w:rPr>
                <w:b/>
                <w:sz w:val="22"/>
                <w:szCs w:val="22"/>
              </w:rPr>
              <w:t xml:space="preserve"> November 2-4.30pm: Top Tips </w:t>
            </w:r>
            <w:r w:rsidR="00283DAB" w:rsidRPr="00BB047A">
              <w:rPr>
                <w:b/>
                <w:sz w:val="22"/>
                <w:szCs w:val="22"/>
              </w:rPr>
              <w:t>f</w:t>
            </w:r>
            <w:r w:rsidRPr="00BB047A">
              <w:rPr>
                <w:b/>
                <w:sz w:val="22"/>
                <w:szCs w:val="22"/>
              </w:rPr>
              <w:t>or Looking After Yourself</w:t>
            </w:r>
            <w:r w:rsidR="00767407" w:rsidRPr="00BB047A">
              <w:rPr>
                <w:b/>
                <w:sz w:val="22"/>
                <w:szCs w:val="22"/>
              </w:rPr>
              <w:t xml:space="preserve"> Session</w:t>
            </w:r>
          </w:p>
          <w:p w:rsidR="00380C3F" w:rsidRDefault="00826769" w:rsidP="00CB6D5B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</w:t>
            </w:r>
            <w:r w:rsidR="00CA4D7A" w:rsidRPr="00BB047A">
              <w:rPr>
                <w:i/>
                <w:sz w:val="20"/>
                <w:szCs w:val="20"/>
              </w:rPr>
              <w:t>earn strategies to manage stress, improve your emotional wellbeing and access support available to you</w:t>
            </w:r>
            <w:r>
              <w:rPr>
                <w:i/>
                <w:sz w:val="20"/>
                <w:szCs w:val="20"/>
              </w:rPr>
              <w:t xml:space="preserve"> -</w:t>
            </w:r>
            <w:r w:rsidR="003A3719" w:rsidRPr="00BB047A">
              <w:rPr>
                <w:i/>
                <w:sz w:val="20"/>
                <w:szCs w:val="20"/>
              </w:rPr>
              <w:t xml:space="preserve"> </w:t>
            </w:r>
            <w:r w:rsidR="003A3719" w:rsidRPr="00BB047A">
              <w:rPr>
                <w:b/>
                <w:i/>
                <w:sz w:val="20"/>
                <w:szCs w:val="20"/>
              </w:rPr>
              <w:t xml:space="preserve">facilitated by Clare Flynn, </w:t>
            </w:r>
            <w:r w:rsidR="00767407" w:rsidRPr="00BB047A">
              <w:rPr>
                <w:b/>
                <w:i/>
                <w:sz w:val="20"/>
                <w:szCs w:val="20"/>
              </w:rPr>
              <w:t xml:space="preserve">Advanced Health Improvement Practitioner (Mental Health) </w:t>
            </w:r>
            <w:r w:rsidR="003A3719" w:rsidRPr="00BB047A">
              <w:rPr>
                <w:b/>
                <w:i/>
                <w:sz w:val="20"/>
                <w:szCs w:val="20"/>
              </w:rPr>
              <w:t xml:space="preserve">&amp; Donna Rooney, </w:t>
            </w:r>
            <w:r w:rsidR="00767407" w:rsidRPr="00BB047A">
              <w:rPr>
                <w:b/>
                <w:i/>
                <w:sz w:val="20"/>
                <w:szCs w:val="20"/>
              </w:rPr>
              <w:t xml:space="preserve">Health &amp; Lifestyle </w:t>
            </w:r>
            <w:r w:rsidR="00BB047A">
              <w:rPr>
                <w:b/>
                <w:i/>
                <w:sz w:val="20"/>
                <w:szCs w:val="20"/>
              </w:rPr>
              <w:t>F</w:t>
            </w:r>
            <w:r w:rsidR="00767407" w:rsidRPr="00BB047A">
              <w:rPr>
                <w:b/>
                <w:i/>
                <w:sz w:val="20"/>
                <w:szCs w:val="20"/>
              </w:rPr>
              <w:t>acilitator</w:t>
            </w:r>
            <w:r w:rsidR="00380C3F">
              <w:rPr>
                <w:b/>
                <w:i/>
                <w:sz w:val="20"/>
                <w:szCs w:val="20"/>
              </w:rPr>
              <w:t xml:space="preserve"> </w:t>
            </w:r>
            <w:hyperlink r:id="rId9" w:history="1">
              <w:r w:rsidR="00380C3F" w:rsidRPr="004A2297">
                <w:rPr>
                  <w:rStyle w:val="Hyperlink"/>
                  <w:sz w:val="20"/>
                  <w:szCs w:val="20"/>
                </w:rPr>
                <w:t>https://forms.office.com/r/kJvgVmjYf0</w:t>
              </w:r>
            </w:hyperlink>
          </w:p>
          <w:p w:rsidR="003A3719" w:rsidRPr="00BB047A" w:rsidRDefault="003A3719" w:rsidP="00CB6D5B">
            <w:pPr>
              <w:jc w:val="center"/>
              <w:rPr>
                <w:sz w:val="20"/>
                <w:szCs w:val="20"/>
              </w:rPr>
            </w:pPr>
          </w:p>
          <w:p w:rsidR="000B6280" w:rsidRPr="00BB047A" w:rsidRDefault="00F352D3" w:rsidP="00CB6D5B">
            <w:pPr>
              <w:pStyle w:val="Heading2"/>
              <w:jc w:val="center"/>
              <w:outlineLvl w:val="1"/>
              <w:rPr>
                <w:b/>
                <w:sz w:val="22"/>
                <w:szCs w:val="22"/>
              </w:rPr>
            </w:pPr>
            <w:r w:rsidRPr="00BB047A">
              <w:rPr>
                <w:b/>
                <w:sz w:val="22"/>
                <w:szCs w:val="22"/>
              </w:rPr>
              <w:t>Wednesday 30</w:t>
            </w:r>
            <w:r w:rsidRPr="00BB047A">
              <w:rPr>
                <w:b/>
                <w:sz w:val="22"/>
                <w:szCs w:val="22"/>
                <w:vertAlign w:val="superscript"/>
              </w:rPr>
              <w:t>th</w:t>
            </w:r>
            <w:r w:rsidRPr="00BB047A">
              <w:rPr>
                <w:b/>
                <w:sz w:val="22"/>
                <w:szCs w:val="22"/>
              </w:rPr>
              <w:t xml:space="preserve"> November 3.30-4.30pm:</w:t>
            </w:r>
            <w:r w:rsidR="00A42F32" w:rsidRPr="00BB047A">
              <w:rPr>
                <w:b/>
                <w:sz w:val="22"/>
                <w:szCs w:val="22"/>
              </w:rPr>
              <w:t xml:space="preserve"> </w:t>
            </w:r>
            <w:r w:rsidRPr="00BB047A">
              <w:rPr>
                <w:b/>
                <w:sz w:val="22"/>
                <w:szCs w:val="22"/>
              </w:rPr>
              <w:t xml:space="preserve">Cultivating Self-Compassion </w:t>
            </w:r>
            <w:r w:rsidR="00283DAB" w:rsidRPr="00BB047A">
              <w:rPr>
                <w:b/>
                <w:sz w:val="22"/>
                <w:szCs w:val="22"/>
              </w:rPr>
              <w:t>t</w:t>
            </w:r>
            <w:r w:rsidRPr="00BB047A">
              <w:rPr>
                <w:b/>
                <w:sz w:val="22"/>
                <w:szCs w:val="22"/>
              </w:rPr>
              <w:t xml:space="preserve">hrough Movement </w:t>
            </w:r>
            <w:r w:rsidR="00767407" w:rsidRPr="00BB047A">
              <w:rPr>
                <w:b/>
                <w:sz w:val="22"/>
                <w:szCs w:val="22"/>
              </w:rPr>
              <w:t>Session</w:t>
            </w:r>
          </w:p>
          <w:p w:rsidR="00590A32" w:rsidRPr="00BB047A" w:rsidRDefault="00CA4D7A" w:rsidP="00CB6D5B">
            <w:pPr>
              <w:pStyle w:val="NoSpacing"/>
              <w:jc w:val="center"/>
              <w:rPr>
                <w:sz w:val="20"/>
                <w:szCs w:val="20"/>
              </w:rPr>
            </w:pPr>
            <w:r w:rsidRPr="00BB047A">
              <w:rPr>
                <w:i/>
                <w:sz w:val="20"/>
                <w:szCs w:val="20"/>
              </w:rPr>
              <w:t>In this practice session, we will explore through somatic movement what it means and how it feels to cultivate self-compassion</w:t>
            </w:r>
            <w:r w:rsidR="003A3719" w:rsidRPr="00BB047A">
              <w:rPr>
                <w:i/>
                <w:sz w:val="20"/>
                <w:szCs w:val="20"/>
              </w:rPr>
              <w:t xml:space="preserve"> – </w:t>
            </w:r>
            <w:r w:rsidR="003A3719" w:rsidRPr="00BB047A">
              <w:rPr>
                <w:b/>
                <w:i/>
                <w:sz w:val="20"/>
                <w:szCs w:val="20"/>
              </w:rPr>
              <w:t>facilitated by Justine Brown, Health Development Worker</w:t>
            </w:r>
            <w:r w:rsidR="002F14F9" w:rsidRPr="00BB047A">
              <w:rPr>
                <w:b/>
                <w:i/>
                <w:sz w:val="20"/>
                <w:szCs w:val="20"/>
              </w:rPr>
              <w:t xml:space="preserve"> </w:t>
            </w:r>
            <w:hyperlink r:id="rId10" w:history="1">
              <w:r w:rsidR="002F14F9" w:rsidRPr="00BB047A">
                <w:rPr>
                  <w:rStyle w:val="Hyperlink"/>
                  <w:sz w:val="20"/>
                  <w:szCs w:val="20"/>
                </w:rPr>
                <w:t>https://forms.office.com/r/7aZdibRE6K</w:t>
              </w:r>
            </w:hyperlink>
          </w:p>
          <w:p w:rsidR="002F14F9" w:rsidRPr="00BB047A" w:rsidRDefault="002F14F9" w:rsidP="00CB6D5B">
            <w:pPr>
              <w:pStyle w:val="NoSpacing"/>
              <w:jc w:val="center"/>
              <w:rPr>
                <w:b/>
                <w:i/>
                <w:sz w:val="22"/>
                <w:szCs w:val="22"/>
              </w:rPr>
            </w:pPr>
          </w:p>
          <w:p w:rsidR="00A42F32" w:rsidRPr="00BB047A" w:rsidRDefault="005F2671" w:rsidP="00CB6D5B">
            <w:pPr>
              <w:pStyle w:val="Heading2"/>
              <w:jc w:val="center"/>
              <w:outlineLvl w:val="1"/>
              <w:rPr>
                <w:b/>
                <w:sz w:val="22"/>
                <w:szCs w:val="22"/>
              </w:rPr>
            </w:pPr>
            <w:r w:rsidRPr="00BB047A">
              <w:rPr>
                <w:b/>
                <w:sz w:val="22"/>
                <w:szCs w:val="22"/>
              </w:rPr>
              <w:t xml:space="preserve">Thursday </w:t>
            </w:r>
            <w:r w:rsidR="00F352D3" w:rsidRPr="00BB047A">
              <w:rPr>
                <w:b/>
                <w:sz w:val="22"/>
                <w:szCs w:val="22"/>
              </w:rPr>
              <w:t>1</w:t>
            </w:r>
            <w:r w:rsidR="00F352D3" w:rsidRPr="00BB047A">
              <w:rPr>
                <w:b/>
                <w:sz w:val="22"/>
                <w:szCs w:val="22"/>
                <w:vertAlign w:val="superscript"/>
              </w:rPr>
              <w:t>st</w:t>
            </w:r>
            <w:r w:rsidR="00F352D3" w:rsidRPr="00BB047A">
              <w:rPr>
                <w:b/>
                <w:sz w:val="22"/>
                <w:szCs w:val="22"/>
              </w:rPr>
              <w:t xml:space="preserve"> December 3-4.30pm</w:t>
            </w:r>
            <w:r w:rsidR="000B6280" w:rsidRPr="00BB047A">
              <w:rPr>
                <w:b/>
                <w:sz w:val="22"/>
                <w:szCs w:val="22"/>
              </w:rPr>
              <w:t xml:space="preserve">: </w:t>
            </w:r>
            <w:r w:rsidR="00F352D3" w:rsidRPr="00BB047A">
              <w:rPr>
                <w:b/>
                <w:sz w:val="22"/>
                <w:szCs w:val="22"/>
              </w:rPr>
              <w:t xml:space="preserve">Introduction to Compassion Focused Therapy </w:t>
            </w:r>
            <w:r w:rsidR="00767407" w:rsidRPr="00BB047A">
              <w:rPr>
                <w:b/>
                <w:sz w:val="22"/>
                <w:szCs w:val="22"/>
              </w:rPr>
              <w:t>Session</w:t>
            </w:r>
          </w:p>
          <w:p w:rsidR="00590A32" w:rsidRPr="00BB047A" w:rsidRDefault="003A3719" w:rsidP="00CB6D5B">
            <w:pPr>
              <w:jc w:val="center"/>
              <w:rPr>
                <w:sz w:val="20"/>
                <w:szCs w:val="20"/>
              </w:rPr>
            </w:pPr>
            <w:r w:rsidRPr="00BB047A">
              <w:rPr>
                <w:i/>
                <w:sz w:val="20"/>
                <w:szCs w:val="20"/>
              </w:rPr>
              <w:t>A</w:t>
            </w:r>
            <w:r w:rsidR="00CA4D7A" w:rsidRPr="00BB047A">
              <w:rPr>
                <w:i/>
                <w:sz w:val="20"/>
                <w:szCs w:val="20"/>
              </w:rPr>
              <w:t xml:space="preserve"> brief introduction to Compassion Focused Therapy (CFT). It will include</w:t>
            </w:r>
            <w:r w:rsidR="00826769">
              <w:rPr>
                <w:i/>
                <w:sz w:val="20"/>
                <w:szCs w:val="20"/>
              </w:rPr>
              <w:t xml:space="preserve"> both a seminar and CFT related practices</w:t>
            </w:r>
            <w:r w:rsidRPr="00BB047A">
              <w:rPr>
                <w:i/>
                <w:sz w:val="20"/>
                <w:szCs w:val="20"/>
              </w:rPr>
              <w:t xml:space="preserve"> – </w:t>
            </w:r>
            <w:r w:rsidRPr="00BB047A">
              <w:rPr>
                <w:b/>
                <w:i/>
                <w:sz w:val="20"/>
                <w:szCs w:val="20"/>
              </w:rPr>
              <w:t>facilitated by Mark Doyle,</w:t>
            </w:r>
            <w:r w:rsidR="00767407" w:rsidRPr="00BB047A">
              <w:rPr>
                <w:b/>
                <w:i/>
                <w:sz w:val="20"/>
                <w:szCs w:val="20"/>
              </w:rPr>
              <w:t xml:space="preserve"> Psychological Therapist</w:t>
            </w:r>
            <w:r w:rsidR="002F14F9" w:rsidRPr="00BB047A">
              <w:rPr>
                <w:b/>
                <w:i/>
                <w:sz w:val="20"/>
                <w:szCs w:val="20"/>
              </w:rPr>
              <w:t xml:space="preserve"> </w:t>
            </w:r>
            <w:hyperlink r:id="rId11" w:history="1">
              <w:r w:rsidR="002F14F9" w:rsidRPr="00BB047A">
                <w:rPr>
                  <w:rStyle w:val="Hyperlink"/>
                  <w:sz w:val="20"/>
                  <w:szCs w:val="20"/>
                </w:rPr>
                <w:t>https://forms.office.com/r/psvvq1JkTT</w:t>
              </w:r>
            </w:hyperlink>
          </w:p>
          <w:p w:rsidR="003A3719" w:rsidRPr="002F14F9" w:rsidRDefault="003A3719" w:rsidP="00CB6D5B">
            <w:pPr>
              <w:jc w:val="center"/>
              <w:rPr>
                <w:i/>
                <w:sz w:val="20"/>
                <w:szCs w:val="20"/>
              </w:rPr>
            </w:pPr>
          </w:p>
          <w:p w:rsidR="000B6280" w:rsidRPr="00BB047A" w:rsidRDefault="000B6280" w:rsidP="00CB6D5B">
            <w:pPr>
              <w:pStyle w:val="Heading2"/>
              <w:jc w:val="center"/>
              <w:outlineLvl w:val="1"/>
              <w:rPr>
                <w:b/>
                <w:sz w:val="22"/>
                <w:szCs w:val="22"/>
              </w:rPr>
            </w:pPr>
            <w:r w:rsidRPr="00BB047A">
              <w:rPr>
                <w:b/>
                <w:sz w:val="22"/>
                <w:szCs w:val="22"/>
              </w:rPr>
              <w:t>Friday</w:t>
            </w:r>
            <w:r w:rsidR="00F352D3" w:rsidRPr="00BB047A">
              <w:rPr>
                <w:b/>
                <w:sz w:val="22"/>
                <w:szCs w:val="22"/>
              </w:rPr>
              <w:t xml:space="preserve"> 2</w:t>
            </w:r>
            <w:r w:rsidR="00F352D3" w:rsidRPr="00BB047A">
              <w:rPr>
                <w:b/>
                <w:sz w:val="22"/>
                <w:szCs w:val="22"/>
                <w:vertAlign w:val="superscript"/>
              </w:rPr>
              <w:t>nd</w:t>
            </w:r>
            <w:r w:rsidR="00F352D3" w:rsidRPr="00BB047A">
              <w:rPr>
                <w:b/>
                <w:sz w:val="22"/>
                <w:szCs w:val="22"/>
              </w:rPr>
              <w:t xml:space="preserve"> December 11am-12pm</w:t>
            </w:r>
            <w:r w:rsidRPr="00BB047A">
              <w:rPr>
                <w:b/>
                <w:sz w:val="22"/>
                <w:szCs w:val="22"/>
              </w:rPr>
              <w:t xml:space="preserve">: </w:t>
            </w:r>
            <w:r w:rsidR="00864239" w:rsidRPr="00BB047A">
              <w:rPr>
                <w:b/>
                <w:sz w:val="22"/>
                <w:szCs w:val="22"/>
              </w:rPr>
              <w:t>Pathways of Support for Staff Wellbeing</w:t>
            </w:r>
            <w:r w:rsidR="00767407" w:rsidRPr="00BB047A">
              <w:rPr>
                <w:b/>
                <w:sz w:val="22"/>
                <w:szCs w:val="22"/>
              </w:rPr>
              <w:t xml:space="preserve"> Session</w:t>
            </w:r>
          </w:p>
          <w:p w:rsidR="003A3719" w:rsidRDefault="00CA4D7A" w:rsidP="00380C3F">
            <w:pPr>
              <w:jc w:val="center"/>
              <w:rPr>
                <w:rStyle w:val="Hyperlink"/>
                <w:sz w:val="20"/>
                <w:szCs w:val="20"/>
              </w:rPr>
            </w:pPr>
            <w:r w:rsidRPr="00BB047A">
              <w:rPr>
                <w:i/>
                <w:sz w:val="20"/>
                <w:szCs w:val="20"/>
              </w:rPr>
              <w:t>An information session on relevant 'Pathways of Support' for staff wellbeing</w:t>
            </w:r>
            <w:r w:rsidR="003A3719" w:rsidRPr="00BB047A">
              <w:rPr>
                <w:i/>
                <w:sz w:val="20"/>
                <w:szCs w:val="20"/>
              </w:rPr>
              <w:t>,</w:t>
            </w:r>
            <w:r w:rsidRPr="00BB047A">
              <w:rPr>
                <w:i/>
                <w:sz w:val="20"/>
                <w:szCs w:val="20"/>
              </w:rPr>
              <w:t xml:space="preserve"> delivered jointly by Health Improvement and Occupational Health Psychology</w:t>
            </w:r>
            <w:r w:rsidR="003A3719" w:rsidRPr="00BB047A">
              <w:rPr>
                <w:i/>
                <w:sz w:val="20"/>
                <w:szCs w:val="20"/>
              </w:rPr>
              <w:t xml:space="preserve"> – </w:t>
            </w:r>
            <w:r w:rsidR="003A3719" w:rsidRPr="00BB047A">
              <w:rPr>
                <w:b/>
                <w:i/>
                <w:sz w:val="20"/>
                <w:szCs w:val="20"/>
              </w:rPr>
              <w:t>facilitated by Donna Rooney, Mark Doyle &amp; Justine Brown</w:t>
            </w:r>
            <w:r w:rsidRPr="00BB047A">
              <w:rPr>
                <w:b/>
                <w:i/>
                <w:sz w:val="20"/>
                <w:szCs w:val="20"/>
              </w:rPr>
              <w:t xml:space="preserve"> </w:t>
            </w:r>
            <w:hyperlink r:id="rId12" w:history="1">
              <w:r w:rsidR="002F14F9" w:rsidRPr="00BB047A">
                <w:rPr>
                  <w:rStyle w:val="Hyperlink"/>
                  <w:sz w:val="20"/>
                  <w:szCs w:val="20"/>
                </w:rPr>
                <w:t>https://forms.office.com/r/b6t6bXahVV</w:t>
              </w:r>
            </w:hyperlink>
          </w:p>
          <w:p w:rsidR="00380C3F" w:rsidRPr="00CA4D7A" w:rsidRDefault="00380C3F" w:rsidP="00380C3F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26769" w:rsidRDefault="00590A32" w:rsidP="00F352D3">
            <w:pPr>
              <w:pStyle w:val="NoSpacing"/>
              <w:ind w:left="-642"/>
              <w:jc w:val="center"/>
              <w:rPr>
                <w:b/>
                <w:sz w:val="22"/>
                <w:szCs w:val="22"/>
              </w:rPr>
            </w:pPr>
            <w:r w:rsidRPr="00826769">
              <w:rPr>
                <w:b/>
                <w:sz w:val="22"/>
                <w:szCs w:val="22"/>
              </w:rPr>
              <w:t>All of the sessions will be delivered online via</w:t>
            </w:r>
            <w:r w:rsidR="00F352D3" w:rsidRPr="00826769">
              <w:rPr>
                <w:b/>
                <w:sz w:val="22"/>
                <w:szCs w:val="22"/>
              </w:rPr>
              <w:t xml:space="preserve"> MS Teams</w:t>
            </w:r>
            <w:r w:rsidRPr="00826769">
              <w:rPr>
                <w:b/>
                <w:sz w:val="22"/>
                <w:szCs w:val="22"/>
              </w:rPr>
              <w:t xml:space="preserve"> – Please click the links to register</w:t>
            </w:r>
          </w:p>
        </w:tc>
      </w:tr>
    </w:tbl>
    <w:p w:rsidR="002A068F" w:rsidRDefault="002A068F" w:rsidP="00CB6D5B">
      <w:pPr>
        <w:pStyle w:val="NoSpacing"/>
      </w:pPr>
    </w:p>
    <w:sectPr w:rsidR="002A068F" w:rsidSect="00826769">
      <w:headerReference w:type="default" r:id="rId13"/>
      <w:footerReference w:type="default" r:id="rId14"/>
      <w:headerReference w:type="first" r:id="rId15"/>
      <w:pgSz w:w="12240" w:h="15840"/>
      <w:pgMar w:top="3261" w:right="2160" w:bottom="1080" w:left="2160" w:header="68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769" w:rsidRDefault="00826769" w:rsidP="0068245E">
      <w:pPr>
        <w:spacing w:after="0" w:line="240" w:lineRule="auto"/>
      </w:pPr>
      <w:r>
        <w:separator/>
      </w:r>
    </w:p>
  </w:endnote>
  <w:endnote w:type="continuationSeparator" w:id="0">
    <w:p w:rsidR="00826769" w:rsidRDefault="0082676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6769" w:rsidRDefault="0082676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C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769" w:rsidRDefault="00826769" w:rsidP="0068245E">
      <w:pPr>
        <w:spacing w:after="0" w:line="240" w:lineRule="auto"/>
      </w:pPr>
      <w:r>
        <w:separator/>
      </w:r>
    </w:p>
  </w:footnote>
  <w:footnote w:type="continuationSeparator" w:id="0">
    <w:p w:rsidR="00826769" w:rsidRDefault="0082676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769" w:rsidRDefault="00826769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7E6C52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A755416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D5B" w:rsidRDefault="00826769" w:rsidP="00471B7E">
    <w:pPr>
      <w:pStyle w:val="Header"/>
      <w:ind w:left="-567"/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wp:positionH relativeFrom="page">
                <wp:posOffset>3063240</wp:posOffset>
              </wp:positionH>
              <wp:positionV relativeFrom="topMargin">
                <wp:posOffset>147955</wp:posOffset>
              </wp:positionV>
              <wp:extent cx="3970020" cy="2110740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0020" cy="2110740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21C41" id="Group 1" o:spid="_x0000_s1026" alt="Flowers" style="position:absolute;margin-left:241.2pt;margin-top:11.65pt;width:312.6pt;height:166.2pt;z-index:-251655168;mso-position-horizontal-relative:page;mso-position-vertical-relative:top-margin-area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w660a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51w660acAAEn5AwAOAAAAAAAAAAAAAAAAADoCAABkcnMvZTJv&#10;RG9jLnhtbFBLAQItABQABgAIAAAAIQAubPAAxQAAAKUBAAAZAAAAAAAAAAAAAAAAADeqAABkcnMv&#10;X3JlbHMvZTJvRG9jLnhtbC5yZWxzUEsBAi0AFAAGAAgAAAAhAGZYUwniAAAACwEAAA8AAAAAAAAA&#10;AAAAAAAAM6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  <w:r w:rsidR="00CB6D5B">
      <w:rPr>
        <w:noProof/>
        <w:lang w:val="en-GB" w:eastAsia="en-GB"/>
      </w:rPr>
      <w:t xml:space="preserve"> </w:t>
    </w:r>
  </w:p>
  <w:p w:rsidR="00826769" w:rsidRDefault="00826769" w:rsidP="00471B7E">
    <w:pPr>
      <w:pStyle w:val="Header"/>
      <w:ind w:left="-567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 wp14:anchorId="0E472FD4" wp14:editId="5C029754">
          <wp:extent cx="1418400" cy="1418400"/>
          <wp:effectExtent l="0" t="0" r="0" b="0"/>
          <wp:docPr id="44" name="Picture 44" descr="https://lists.office.com/Images/9c9a30de-d8d7-4aa4-9600-4be7625ff6c5/d03d253f-bc4d-4217-9561-de30f3c21804/T0CQPGG2GCQ89NV8IV8IBI03CL/3499225b-8bb0-42b0-97b6-262f2948a39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lists.office.com/Images/9c9a30de-d8d7-4aa4-9600-4be7625ff6c5/d03d253f-bc4d-4217-9561-de30f3c21804/T0CQPGG2GCQ89NV8IV8IBI03CL/3499225b-8bb0-42b0-97b6-262f2948a39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00" cy="14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6769" w:rsidRDefault="00826769" w:rsidP="00471B7E">
    <w:pPr>
      <w:pStyle w:val="Header"/>
      <w:ind w:left="-567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26769" w:rsidRDefault="00826769" w:rsidP="00471B7E">
                          <w:pPr>
                            <w:ind w:left="0"/>
                            <w:jc w:val="center"/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016B9EC" id="Frame 25" o:spid="_x0000_s1026" alt="Border around document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" adj="-11796480,,5400" path="m,l6848856,r,9144000l,9144000,,xm466133,466133r,8211734l6382723,8677867r,-8211734l466133,466133xe" fillcolor="#82b4b9 [3204]" stroked="f" strokeweight="1pt">
              <v:stroke joinstyle="miter"/>
              <v:formulas/>
              <v:path arrowok="t" o:connecttype="custom" o:connectlocs="0,0;6848856,0;6848856,9144000;0,9144000;0,0;466133,466133;466133,8677867;6382723,8677867;6382723,466133;466133,466133" o:connectangles="0,0,0,0,0,0,0,0,0,0" textboxrect="0,0,6848856,9144000"/>
              <v:textbox>
                <w:txbxContent>
                  <w:p w:rsidR="00471B7E" w:rsidRDefault="00471B7E" w:rsidP="00471B7E">
                    <w:pPr>
                      <w:ind w:left="0"/>
                      <w:jc w:val="center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04"/>
    <w:rsid w:val="000B6280"/>
    <w:rsid w:val="000E33EA"/>
    <w:rsid w:val="00136D04"/>
    <w:rsid w:val="001570B2"/>
    <w:rsid w:val="001624C3"/>
    <w:rsid w:val="00206C03"/>
    <w:rsid w:val="00220400"/>
    <w:rsid w:val="002733AA"/>
    <w:rsid w:val="00283DAB"/>
    <w:rsid w:val="002A068F"/>
    <w:rsid w:val="002F14F9"/>
    <w:rsid w:val="00373C19"/>
    <w:rsid w:val="00380C3F"/>
    <w:rsid w:val="003A3719"/>
    <w:rsid w:val="003B0FCC"/>
    <w:rsid w:val="003C50DE"/>
    <w:rsid w:val="003F08D8"/>
    <w:rsid w:val="00446460"/>
    <w:rsid w:val="00450F7A"/>
    <w:rsid w:val="004611DB"/>
    <w:rsid w:val="00471B7E"/>
    <w:rsid w:val="0048775B"/>
    <w:rsid w:val="00551418"/>
    <w:rsid w:val="00590A32"/>
    <w:rsid w:val="005D2D39"/>
    <w:rsid w:val="005F2671"/>
    <w:rsid w:val="00637E10"/>
    <w:rsid w:val="00644ED9"/>
    <w:rsid w:val="0068245E"/>
    <w:rsid w:val="0069500E"/>
    <w:rsid w:val="006D4085"/>
    <w:rsid w:val="00713F12"/>
    <w:rsid w:val="0076495D"/>
    <w:rsid w:val="00767407"/>
    <w:rsid w:val="007A0C2C"/>
    <w:rsid w:val="007A4EDB"/>
    <w:rsid w:val="007A6E9C"/>
    <w:rsid w:val="007C4DBF"/>
    <w:rsid w:val="007E453A"/>
    <w:rsid w:val="00822D83"/>
    <w:rsid w:val="00826769"/>
    <w:rsid w:val="00834305"/>
    <w:rsid w:val="00864239"/>
    <w:rsid w:val="00897FB4"/>
    <w:rsid w:val="009124DD"/>
    <w:rsid w:val="0094423C"/>
    <w:rsid w:val="00985EE3"/>
    <w:rsid w:val="00A42F32"/>
    <w:rsid w:val="00A95506"/>
    <w:rsid w:val="00AB123B"/>
    <w:rsid w:val="00AC5DF2"/>
    <w:rsid w:val="00B168F9"/>
    <w:rsid w:val="00BB047A"/>
    <w:rsid w:val="00C652AB"/>
    <w:rsid w:val="00C67FD5"/>
    <w:rsid w:val="00C93A32"/>
    <w:rsid w:val="00CA4D7A"/>
    <w:rsid w:val="00CB6D5B"/>
    <w:rsid w:val="00CE754C"/>
    <w:rsid w:val="00CF207A"/>
    <w:rsid w:val="00D529A9"/>
    <w:rsid w:val="00DE1825"/>
    <w:rsid w:val="00E402F3"/>
    <w:rsid w:val="00E43EFE"/>
    <w:rsid w:val="00ED6CE8"/>
    <w:rsid w:val="00F3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E648E88"/>
  <w15:chartTrackingRefBased/>
  <w15:docId w15:val="{A7076546-00F0-4B86-9420-A6A54F06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0A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6064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590A32"/>
    <w:rPr>
      <w:rFonts w:asciiTheme="majorHAnsi" w:eastAsiaTheme="majorEastAsia" w:hAnsiTheme="majorHAnsi" w:cstheme="majorBidi"/>
      <w:color w:val="386064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ZdmmfjXh0C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r/hTh7A2kxA9" TargetMode="External"/><Relationship Id="rId12" Type="http://schemas.openxmlformats.org/officeDocument/2006/relationships/hyperlink" Target="https://forms.office.com/r/b6t6bXahV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office.com/r/psvvq1JkT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forms.office.com/r/7aZdibRE6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r/kJvgVmjYf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ine.brown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132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Justine</dc:creator>
  <cp:keywords/>
  <dc:description/>
  <cp:lastModifiedBy>Brown, Justine</cp:lastModifiedBy>
  <cp:revision>13</cp:revision>
  <cp:lastPrinted>2022-02-23T16:35:00Z</cp:lastPrinted>
  <dcterms:created xsi:type="dcterms:W3CDTF">2022-10-24T13:40:00Z</dcterms:created>
  <dcterms:modified xsi:type="dcterms:W3CDTF">2022-10-25T15:39:00Z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